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BB18E" w14:textId="560D379F" w:rsidR="00370DAF" w:rsidRPr="007C7AAF" w:rsidRDefault="00E96463" w:rsidP="00815A24">
      <w:pPr>
        <w:pStyle w:val="Title"/>
        <w:shd w:val="clear" w:color="auto" w:fill="FFFFFF" w:themeFill="background1"/>
        <w:rPr>
          <w:rFonts w:ascii="ADLaM Display" w:hAnsi="ADLaM Display" w:cs="ADLaM Display"/>
        </w:rPr>
      </w:pPr>
      <w:r w:rsidRPr="007C7AAF">
        <w:rPr>
          <w:rFonts w:ascii="ADLaM Display" w:hAnsi="ADLaM Display" w:cs="ADLaM Display"/>
        </w:rPr>
        <w:t xml:space="preserve">DFWTC ROUND 2 </w:t>
      </w:r>
    </w:p>
    <w:p w14:paraId="55E7E025" w14:textId="77777777" w:rsidR="00E96463" w:rsidRPr="00252900" w:rsidRDefault="00E96463" w:rsidP="00E96463">
      <w:pPr>
        <w:pStyle w:val="Subtitle"/>
        <w:spacing w:after="300"/>
        <w:rPr>
          <w:rFonts w:ascii="Aptos" w:hAnsi="Aptos" w:cs="ADLaM Display"/>
        </w:rPr>
      </w:pPr>
      <w:r w:rsidRPr="00252900">
        <w:rPr>
          <w:rFonts w:ascii="Aptos" w:hAnsi="Aptos" w:cs="ADLaM Display"/>
        </w:rPr>
        <w:t>Ntk</w:t>
      </w:r>
    </w:p>
    <w:p w14:paraId="2A478C9F" w14:textId="0AFDEF4E" w:rsidR="00370DAF" w:rsidRPr="00252900" w:rsidRDefault="00E96463" w:rsidP="00E96463">
      <w:pPr>
        <w:pStyle w:val="Subtitle"/>
        <w:spacing w:after="300"/>
        <w:rPr>
          <w:rFonts w:ascii="Aptos" w:hAnsi="Aptos" w:cs="ADLaM Display"/>
        </w:rPr>
      </w:pPr>
      <w:r w:rsidRPr="00252900">
        <w:rPr>
          <w:rFonts w:ascii="Aptos" w:hAnsi="Aptos" w:cs="ADLaM Display"/>
        </w:rPr>
        <w:t>June 20</w:t>
      </w:r>
      <w:r w:rsidRPr="00252900">
        <w:rPr>
          <w:rFonts w:ascii="Aptos" w:hAnsi="Aptos" w:cs="ADLaM Display"/>
          <w:vertAlign w:val="superscript"/>
        </w:rPr>
        <w:t xml:space="preserve">th </w:t>
      </w:r>
      <w:r w:rsidRPr="00252900">
        <w:rPr>
          <w:rFonts w:ascii="Aptos" w:hAnsi="Aptos" w:cs="ADLaM Display"/>
        </w:rPr>
        <w:t>– 21</w:t>
      </w:r>
      <w:r w:rsidRPr="00252900">
        <w:rPr>
          <w:rFonts w:ascii="Aptos" w:hAnsi="Aptos" w:cs="ADLaM Display"/>
          <w:vertAlign w:val="superscript"/>
        </w:rPr>
        <w:t>st</w:t>
      </w:r>
      <w:r w:rsidRPr="00252900">
        <w:rPr>
          <w:rFonts w:ascii="Aptos" w:hAnsi="Aptos" w:cs="ADLaM Display"/>
        </w:rPr>
        <w:t xml:space="preserve"> 2025</w:t>
      </w:r>
    </w:p>
    <w:tbl>
      <w:tblPr>
        <w:tblStyle w:val="ListTable1Light"/>
        <w:tblW w:w="0" w:type="auto"/>
        <w:shd w:val="clear" w:color="auto" w:fill="3E92CC" w:themeFill="accent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0"/>
      </w:tblGrid>
      <w:tr w:rsidR="002D2945" w14:paraId="619C6B64" w14:textId="77777777" w:rsidTr="007C7A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tcBorders>
              <w:bottom w:val="none" w:sz="0" w:space="0" w:color="auto"/>
            </w:tcBorders>
            <w:shd w:val="clear" w:color="auto" w:fill="3E92CC" w:themeFill="accent1"/>
            <w:vAlign w:val="bottom"/>
          </w:tcPr>
          <w:p w14:paraId="15EA8927" w14:textId="77777777" w:rsidR="002D2945" w:rsidRDefault="002D2945" w:rsidP="00E964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3B4CC3" wp14:editId="0B554F30">
                  <wp:extent cx="2689674" cy="2551430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173" cy="2567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3612"/>
        <w:gridCol w:w="3576"/>
        <w:gridCol w:w="3612"/>
      </w:tblGrid>
      <w:tr w:rsidR="00B44AE4" w14:paraId="52D0DF23" w14:textId="77777777" w:rsidTr="00241AE1">
        <w:trPr>
          <w:trHeight w:val="342"/>
        </w:trPr>
        <w:tc>
          <w:tcPr>
            <w:tcW w:w="3612" w:type="dxa"/>
          </w:tcPr>
          <w:p w14:paraId="48D0CD72" w14:textId="77777777" w:rsidR="00B44AE4" w:rsidRPr="00B44AE4" w:rsidRDefault="00B44AE4" w:rsidP="00FB4F85">
            <w:pPr>
              <w:rPr>
                <w:noProof/>
              </w:rPr>
            </w:pPr>
          </w:p>
        </w:tc>
        <w:tc>
          <w:tcPr>
            <w:tcW w:w="3576" w:type="dxa"/>
            <w:tcMar>
              <w:left w:w="288" w:type="dxa"/>
              <w:right w:w="0" w:type="dxa"/>
            </w:tcMar>
          </w:tcPr>
          <w:p w14:paraId="0D665A65" w14:textId="77777777" w:rsidR="00B44AE4" w:rsidRPr="00B44AE4" w:rsidRDefault="00B44AE4" w:rsidP="00984BB5">
            <w:pPr>
              <w:ind w:left="-294"/>
              <w:rPr>
                <w:noProof/>
              </w:rPr>
            </w:pPr>
          </w:p>
        </w:tc>
        <w:tc>
          <w:tcPr>
            <w:tcW w:w="3612" w:type="dxa"/>
          </w:tcPr>
          <w:p w14:paraId="2AA68F36" w14:textId="77777777" w:rsidR="00B44AE4" w:rsidRPr="00B44AE4" w:rsidRDefault="00B44AE4" w:rsidP="00FB4F85">
            <w:pPr>
              <w:rPr>
                <w:noProof/>
              </w:rPr>
            </w:pPr>
          </w:p>
        </w:tc>
      </w:tr>
      <w:tr w:rsidR="00A5487A" w14:paraId="334E2A05" w14:textId="77777777" w:rsidTr="00241AE1">
        <w:trPr>
          <w:trHeight w:val="3132"/>
        </w:trPr>
        <w:tc>
          <w:tcPr>
            <w:tcW w:w="3612" w:type="dxa"/>
            <w:tcBorders>
              <w:right w:val="single" w:sz="24" w:space="0" w:color="23316B" w:themeColor="text2"/>
            </w:tcBorders>
          </w:tcPr>
          <w:p w14:paraId="320D175C" w14:textId="77777777" w:rsidR="00FB4F85" w:rsidRDefault="00FB4F85" w:rsidP="00FB4F85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79EB63F" wp14:editId="5EC264AE">
                      <wp:extent cx="2279561" cy="2008505"/>
                      <wp:effectExtent l="0" t="0" r="0" b="0"/>
                      <wp:docPr id="217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2008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8A45CE" w14:textId="6C8FC1D8" w:rsidR="00794F87" w:rsidRPr="00B0545B" w:rsidRDefault="00E96463" w:rsidP="00B0545B">
                                  <w:pPr>
                                    <w:pStyle w:val="Heading8"/>
                                  </w:pPr>
                                  <w:r>
                                    <w:rPr>
                                      <w:color w:val="23316B" w:themeColor="text2"/>
                                    </w:rPr>
                                    <w:t>tech form</w:t>
                                  </w:r>
                                </w:p>
                                <w:p w14:paraId="5FA4E612" w14:textId="6085E7B7" w:rsidR="00FB4F85" w:rsidRPr="001C5D9C" w:rsidRDefault="00E96463" w:rsidP="00B0545B">
                                  <w:pPr>
                                    <w:pStyle w:val="Heading5"/>
                                    <w:rPr>
                                      <w:b/>
                                      <w:bCs/>
                                    </w:rPr>
                                  </w:pPr>
                                  <w:hyperlink r:id="rId10" w:history="1">
                                    <w:r w:rsidRPr="001C5D9C">
                                      <w:rPr>
                                        <w:rStyle w:val="Hyperlink"/>
                                        <w:b/>
                                        <w:bCs/>
                                      </w:rPr>
                                      <w:t>DFWTC TECH FORM</w:t>
                                    </w:r>
                                  </w:hyperlink>
                                </w:p>
                                <w:p w14:paraId="541B32A7" w14:textId="2EDEF80D" w:rsidR="004766A7" w:rsidRPr="004766A7" w:rsidRDefault="00E96463" w:rsidP="00B43864">
                                  <w:r>
                                    <w:t>We are moving away from paper tech forms. Follow the link above to complete the new online tech form before rac</w:t>
                                  </w:r>
                                  <w:r w:rsidR="006A2F65">
                                    <w:t>e day.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79EB63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alt="Text box to enter heading and description" style="width:179.5pt;height:15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" filled="f" stroked="f">
                      <v:textbox inset=",7.2pt">
                        <w:txbxContent>
                          <w:p w14:paraId="7C8A45CE" w14:textId="6C8FC1D8" w:rsidR="00794F87" w:rsidRPr="00B0545B" w:rsidRDefault="00E96463" w:rsidP="00B0545B">
                            <w:pPr>
                              <w:pStyle w:val="Heading8"/>
                            </w:pPr>
                            <w:r>
                              <w:rPr>
                                <w:color w:val="23316B" w:themeColor="text2"/>
                              </w:rPr>
                              <w:t>tech form</w:t>
                            </w:r>
                          </w:p>
                          <w:p w14:paraId="5FA4E612" w14:textId="6085E7B7" w:rsidR="00FB4F85" w:rsidRPr="001C5D9C" w:rsidRDefault="00E96463" w:rsidP="00B0545B">
                            <w:pPr>
                              <w:pStyle w:val="Heading5"/>
                              <w:rPr>
                                <w:b/>
                                <w:bCs/>
                              </w:rPr>
                            </w:pPr>
                            <w:hyperlink r:id="rId11" w:history="1">
                              <w:r w:rsidRPr="001C5D9C">
                                <w:rPr>
                                  <w:rStyle w:val="Hyperlink"/>
                                  <w:b/>
                                  <w:bCs/>
                                </w:rPr>
                                <w:t>DFWTC TECH FORM</w:t>
                              </w:r>
                            </w:hyperlink>
                          </w:p>
                          <w:p w14:paraId="541B32A7" w14:textId="2EDEF80D" w:rsidR="004766A7" w:rsidRPr="004766A7" w:rsidRDefault="00E96463" w:rsidP="00B43864">
                            <w:r>
                              <w:t>We are moving away from paper tech forms. Follow the link above to complete the new online tech form before rac</w:t>
                            </w:r>
                            <w:r w:rsidR="006A2F65">
                              <w:t>e day.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576" w:type="dxa"/>
            <w:tcBorders>
              <w:left w:val="single" w:sz="24" w:space="0" w:color="23316B" w:themeColor="text2"/>
              <w:right w:val="single" w:sz="24" w:space="0" w:color="23316B" w:themeColor="text2"/>
            </w:tcBorders>
            <w:tcMar>
              <w:left w:w="288" w:type="dxa"/>
              <w:right w:w="0" w:type="dxa"/>
            </w:tcMar>
          </w:tcPr>
          <w:p w14:paraId="3B45EF80" w14:textId="77777777" w:rsidR="00FB4F85" w:rsidRPr="00984BB5" w:rsidRDefault="00984BB5" w:rsidP="00984BB5">
            <w:pPr>
              <w:ind w:left="-294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29D4039" wp14:editId="45B5C2D1">
                      <wp:extent cx="2279561" cy="2008505"/>
                      <wp:effectExtent l="0" t="0" r="0" b="0"/>
                      <wp:docPr id="7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2008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12E49D" w14:textId="7A303CB3" w:rsidR="00984BB5" w:rsidRPr="004766A7" w:rsidRDefault="00E96463" w:rsidP="00B43864">
                                  <w:pPr>
                                    <w:pStyle w:val="Heading8"/>
                                    <w:rPr>
                                      <w:color w:val="23316B" w:themeColor="text2"/>
                                    </w:rPr>
                                  </w:pPr>
                                  <w:r>
                                    <w:rPr>
                                      <w:color w:val="23316B" w:themeColor="text2"/>
                                    </w:rPr>
                                    <w:t>spec</w:t>
                                  </w:r>
                                  <w:r w:rsidR="001C5D9C">
                                    <w:rPr>
                                      <w:color w:val="23316B" w:themeColor="text2"/>
                                    </w:rPr>
                                    <w:t>t</w:t>
                                  </w:r>
                                  <w:r>
                                    <w:rPr>
                                      <w:color w:val="23316B" w:themeColor="text2"/>
                                    </w:rPr>
                                    <w:t>ator passes</w:t>
                                  </w:r>
                                </w:p>
                                <w:p w14:paraId="1DD90932" w14:textId="2AAE3F1E" w:rsidR="00984BB5" w:rsidRPr="001C5D9C" w:rsidRDefault="00984BB5" w:rsidP="00B0545B">
                                  <w:pPr>
                                    <w:pStyle w:val="Heading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77AC0">
                                    <w:t xml:space="preserve"> </w:t>
                                  </w:r>
                                  <w:hyperlink r:id="rId12" w:history="1">
                                    <w:r w:rsidR="001C5D9C" w:rsidRPr="001C5D9C">
                                      <w:rPr>
                                        <w:rStyle w:val="Hyperlink"/>
                                      </w:rPr>
                                      <w:t>Spectator Passes</w:t>
                                    </w:r>
                                  </w:hyperlink>
                                </w:p>
                                <w:p w14:paraId="2A427272" w14:textId="3789ED10" w:rsidR="00984BB5" w:rsidRPr="004766A7" w:rsidRDefault="00E96463" w:rsidP="00B43864">
                                  <w:pPr>
                                    <w:spacing w:before="100" w:after="0"/>
                                  </w:pPr>
                                  <w:r>
                                    <w:t xml:space="preserve">Save time and pre purchase spectator passes online. Once purchased, please complete the </w:t>
                                  </w:r>
                                  <w:r w:rsidR="001C5D9C">
                                    <w:t>E-W</w:t>
                                  </w:r>
                                  <w:r>
                                    <w:t xml:space="preserve">aiver </w:t>
                                  </w:r>
                                  <w:r w:rsidR="001C5D9C">
                                    <w:t xml:space="preserve">to simplify race day check in. 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29D4039" id="_x0000_s1027" type="#_x0000_t202" alt="Text box to enter heading and description" style="width:179.5pt;height:15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" filled="f" stroked="f">
                      <v:textbox inset=",7.2pt">
                        <w:txbxContent>
                          <w:p w14:paraId="0612E49D" w14:textId="7A303CB3" w:rsidR="00984BB5" w:rsidRPr="004766A7" w:rsidRDefault="00E96463" w:rsidP="00B43864">
                            <w:pPr>
                              <w:pStyle w:val="Heading8"/>
                              <w:rPr>
                                <w:color w:val="23316B" w:themeColor="text2"/>
                              </w:rPr>
                            </w:pPr>
                            <w:r>
                              <w:rPr>
                                <w:color w:val="23316B" w:themeColor="text2"/>
                              </w:rPr>
                              <w:t>spec</w:t>
                            </w:r>
                            <w:r w:rsidR="001C5D9C">
                              <w:rPr>
                                <w:color w:val="23316B" w:themeColor="text2"/>
                              </w:rPr>
                              <w:t>t</w:t>
                            </w:r>
                            <w:r>
                              <w:rPr>
                                <w:color w:val="23316B" w:themeColor="text2"/>
                              </w:rPr>
                              <w:t>ator passes</w:t>
                            </w:r>
                          </w:p>
                          <w:p w14:paraId="1DD90932" w14:textId="2AAE3F1E" w:rsidR="00984BB5" w:rsidRPr="001C5D9C" w:rsidRDefault="00984BB5" w:rsidP="00B0545B">
                            <w:pPr>
                              <w:pStyle w:val="Heading6"/>
                              <w:rPr>
                                <w:sz w:val="16"/>
                                <w:szCs w:val="16"/>
                              </w:rPr>
                            </w:pPr>
                            <w:r w:rsidRPr="00E77AC0">
                              <w:t xml:space="preserve"> </w:t>
                            </w:r>
                            <w:hyperlink r:id="rId13" w:history="1">
                              <w:r w:rsidR="001C5D9C" w:rsidRPr="001C5D9C">
                                <w:rPr>
                                  <w:rStyle w:val="Hyperlink"/>
                                </w:rPr>
                                <w:t>Spectator Passes</w:t>
                              </w:r>
                            </w:hyperlink>
                          </w:p>
                          <w:p w14:paraId="2A427272" w14:textId="3789ED10" w:rsidR="00984BB5" w:rsidRPr="004766A7" w:rsidRDefault="00E96463" w:rsidP="00B43864">
                            <w:pPr>
                              <w:spacing w:before="100" w:after="0"/>
                            </w:pPr>
                            <w:r>
                              <w:t xml:space="preserve">Save time and pre purchase spectator passes online. Once purchased, please complete the </w:t>
                            </w:r>
                            <w:r w:rsidR="001C5D9C">
                              <w:t>E-W</w:t>
                            </w:r>
                            <w:r>
                              <w:t xml:space="preserve">aiver </w:t>
                            </w:r>
                            <w:r w:rsidR="001C5D9C">
                              <w:t xml:space="preserve">to simplify race day check in.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12" w:type="dxa"/>
            <w:tcBorders>
              <w:left w:val="single" w:sz="24" w:space="0" w:color="23316B" w:themeColor="text2"/>
            </w:tcBorders>
          </w:tcPr>
          <w:p w14:paraId="0501DB7E" w14:textId="77777777" w:rsidR="00FB4F85" w:rsidRDefault="00984BB5" w:rsidP="00FB4F85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8FFAC48" wp14:editId="338136A0">
                      <wp:extent cx="2279561" cy="2009104"/>
                      <wp:effectExtent l="0" t="0" r="0" b="0"/>
                      <wp:docPr id="8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20091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8F9DC4" w14:textId="2DD766DF" w:rsidR="00984BB5" w:rsidRPr="00B0545B" w:rsidRDefault="00E96463" w:rsidP="00B43864">
                                  <w:pPr>
                                    <w:pStyle w:val="Heading8"/>
                                  </w:pPr>
                                  <w:r>
                                    <w:rPr>
                                      <w:color w:val="23316B" w:themeColor="text2"/>
                                    </w:rPr>
                                    <w:t>pit bays</w:t>
                                  </w:r>
                                </w:p>
                                <w:p w14:paraId="56A42173" w14:textId="54494AF8" w:rsidR="00984BB5" w:rsidRPr="001C5D9C" w:rsidRDefault="00984BB5" w:rsidP="00B0545B">
                                  <w:pPr>
                                    <w:pStyle w:val="Heading5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C5D9C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hyperlink r:id="rId14" w:history="1">
                                    <w:r w:rsidR="001C5D9C" w:rsidRPr="001C5D9C">
                                      <w:rPr>
                                        <w:rStyle w:val="Hyperlink"/>
                                        <w:b/>
                                        <w:bCs/>
                                      </w:rPr>
                                      <w:t>PIT BAYS</w:t>
                                    </w:r>
                                  </w:hyperlink>
                                </w:p>
                                <w:p w14:paraId="71A409EC" w14:textId="0ECAB3BF" w:rsidR="00984BB5" w:rsidRPr="004766A7" w:rsidRDefault="001C5D9C" w:rsidP="00B43864">
                                  <w:pPr>
                                    <w:spacing w:before="100" w:after="0"/>
                                  </w:pPr>
                                  <w:r>
                                    <w:t xml:space="preserve">If you haven’t already secured your pit spot, please purchase one here. Pit runner spots are very limited, but there is ample grass parking available. </w:t>
                                  </w:r>
                                </w:p>
                                <w:p w14:paraId="1ACDE0EA" w14:textId="77777777" w:rsidR="001C5D9C" w:rsidRDefault="001C5D9C"/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8FFAC48" id="_x0000_s1028" type="#_x0000_t202" alt="Text box to enter heading and description" style="width:179.5pt;height:15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" filled="f" stroked="f">
                      <v:textbox inset=",7.2pt">
                        <w:txbxContent>
                          <w:p w14:paraId="2E8F9DC4" w14:textId="2DD766DF" w:rsidR="00984BB5" w:rsidRPr="00B0545B" w:rsidRDefault="00E96463" w:rsidP="00B43864">
                            <w:pPr>
                              <w:pStyle w:val="Heading8"/>
                            </w:pPr>
                            <w:r>
                              <w:rPr>
                                <w:color w:val="23316B" w:themeColor="text2"/>
                              </w:rPr>
                              <w:t>pit bays</w:t>
                            </w:r>
                          </w:p>
                          <w:p w14:paraId="56A42173" w14:textId="54494AF8" w:rsidR="00984BB5" w:rsidRPr="001C5D9C" w:rsidRDefault="00984BB5" w:rsidP="00B0545B">
                            <w:pPr>
                              <w:pStyle w:val="Heading5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C5D9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hyperlink r:id="rId15" w:history="1">
                              <w:r w:rsidR="001C5D9C" w:rsidRPr="001C5D9C">
                                <w:rPr>
                                  <w:rStyle w:val="Hyperlink"/>
                                  <w:b/>
                                  <w:bCs/>
                                </w:rPr>
                                <w:t>PIT BAYS</w:t>
                              </w:r>
                            </w:hyperlink>
                          </w:p>
                          <w:p w14:paraId="71A409EC" w14:textId="0ECAB3BF" w:rsidR="00984BB5" w:rsidRPr="004766A7" w:rsidRDefault="001C5D9C" w:rsidP="00B43864">
                            <w:pPr>
                              <w:spacing w:before="100" w:after="0"/>
                            </w:pPr>
                            <w:r>
                              <w:t xml:space="preserve">If you haven’t already secured your pit spot, please purchase one here. Pit runner spots are very limited, but there is ample grass parking available. </w:t>
                            </w:r>
                          </w:p>
                          <w:p w14:paraId="1ACDE0EA" w14:textId="77777777" w:rsidR="001C5D9C" w:rsidRDefault="001C5D9C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44AE4" w14:paraId="1A166E5D" w14:textId="77777777" w:rsidTr="007C7AAF">
        <w:trPr>
          <w:trHeight w:val="87"/>
        </w:trPr>
        <w:tc>
          <w:tcPr>
            <w:tcW w:w="3612" w:type="dxa"/>
          </w:tcPr>
          <w:p w14:paraId="58AED2F6" w14:textId="77777777" w:rsidR="00B44AE4" w:rsidRDefault="00B44AE4" w:rsidP="00FB4F85">
            <w:pPr>
              <w:rPr>
                <w:noProof/>
              </w:rPr>
            </w:pPr>
          </w:p>
        </w:tc>
        <w:tc>
          <w:tcPr>
            <w:tcW w:w="3576" w:type="dxa"/>
            <w:tcMar>
              <w:left w:w="288" w:type="dxa"/>
              <w:right w:w="0" w:type="dxa"/>
            </w:tcMar>
          </w:tcPr>
          <w:p w14:paraId="45E01CB4" w14:textId="77777777" w:rsidR="00B44AE4" w:rsidRDefault="00B44AE4" w:rsidP="00984BB5">
            <w:pPr>
              <w:ind w:left="-294"/>
              <w:rPr>
                <w:noProof/>
              </w:rPr>
            </w:pPr>
          </w:p>
        </w:tc>
        <w:tc>
          <w:tcPr>
            <w:tcW w:w="3612" w:type="dxa"/>
          </w:tcPr>
          <w:p w14:paraId="41BA1077" w14:textId="77777777" w:rsidR="00B44AE4" w:rsidRDefault="00B44AE4" w:rsidP="00FB4F85">
            <w:pPr>
              <w:rPr>
                <w:noProof/>
              </w:rPr>
            </w:pPr>
          </w:p>
        </w:tc>
      </w:tr>
    </w:tbl>
    <w:tbl>
      <w:tblPr>
        <w:tblStyle w:val="ListTable4-Accent3"/>
        <w:tblW w:w="498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4180"/>
        <w:gridCol w:w="6575"/>
      </w:tblGrid>
      <w:tr w:rsidR="00D40129" w14:paraId="203FE9BD" w14:textId="77777777" w:rsidTr="007C7A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pct"/>
          </w:tcPr>
          <w:p w14:paraId="18340CD8" w14:textId="77777777" w:rsidR="00B44AE4" w:rsidRDefault="00A5487A" w:rsidP="003F2188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F196440" wp14:editId="2BD8B563">
                  <wp:simplePos x="0" y="0"/>
                  <wp:positionH relativeFrom="column">
                    <wp:posOffset>-6660</wp:posOffset>
                  </wp:positionH>
                  <wp:positionV relativeFrom="paragraph">
                    <wp:posOffset>5080</wp:posOffset>
                  </wp:positionV>
                  <wp:extent cx="2583712" cy="2255347"/>
                  <wp:effectExtent l="0" t="0" r="762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712" cy="225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28CA95" w14:textId="77777777" w:rsidR="007C7AAF" w:rsidRPr="007C7AAF" w:rsidRDefault="007C7AAF" w:rsidP="007C7AAF"/>
          <w:p w14:paraId="6994A40C" w14:textId="77777777" w:rsidR="007C7AAF" w:rsidRPr="007C7AAF" w:rsidRDefault="007C7AAF" w:rsidP="007C7AAF">
            <w:pPr>
              <w:ind w:firstLine="720"/>
            </w:pPr>
          </w:p>
        </w:tc>
        <w:tc>
          <w:tcPr>
            <w:tcW w:w="2603" w:type="pct"/>
          </w:tcPr>
          <w:p w14:paraId="06665E65" w14:textId="1FAB48F6" w:rsidR="00B44AE4" w:rsidRDefault="00A5487A" w:rsidP="00FB4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FE5B0E3" wp14:editId="61E8B64D">
                      <wp:extent cx="4167963" cy="2264734"/>
                      <wp:effectExtent l="0" t="0" r="4445" b="2540"/>
                      <wp:docPr id="10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67963" cy="22647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D62F25" w14:textId="77777777" w:rsidR="007C7AAF" w:rsidRDefault="007C7AAF" w:rsidP="00D40129">
                                  <w:pPr>
                                    <w:pStyle w:val="Heading3"/>
                                    <w:jc w:val="center"/>
                                  </w:pPr>
                                </w:p>
                                <w:p w14:paraId="2185F7A7" w14:textId="77777777" w:rsidR="007C7AAF" w:rsidRDefault="007C7AAF" w:rsidP="00D40129">
                                  <w:pPr>
                                    <w:pStyle w:val="Heading3"/>
                                    <w:jc w:val="center"/>
                                  </w:pPr>
                                </w:p>
                                <w:p w14:paraId="335FD5C3" w14:textId="5EDB6386" w:rsidR="00A5487A" w:rsidRPr="00D40129" w:rsidRDefault="001C5D9C" w:rsidP="00D40129">
                                  <w:pPr>
                                    <w:pStyle w:val="Heading3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D40129">
                                    <w:rPr>
                                      <w:sz w:val="36"/>
                                      <w:szCs w:val="36"/>
                                    </w:rPr>
                                    <w:t>DFWTC 2025 T-Shirts</w:t>
                                  </w:r>
                                </w:p>
                                <w:p w14:paraId="7E9870E7" w14:textId="5810F37A" w:rsidR="00A5487A" w:rsidRPr="00D40129" w:rsidRDefault="007C7AAF" w:rsidP="00D40129">
                                  <w:pPr>
                                    <w:pStyle w:val="TextBoxDescription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D40129">
                                    <w:rPr>
                                      <w:sz w:val="36"/>
                                      <w:szCs w:val="36"/>
                                    </w:rPr>
                                    <w:t xml:space="preserve">A limited quantity of T-Shirts will be available for purchase in registration. </w:t>
                                  </w:r>
                                </w:p>
                              </w:txbxContent>
                            </wps:txbx>
                            <wps:bodyPr rot="0" vert="horz" wrap="square" lIns="182880" tIns="91440" rIns="18288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FE5B0E3" id="_x0000_s1029" type="#_x0000_t202" alt="Text box to enter heading and description" style="width:328.2pt;height:17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" fillcolor="#23316b [3206]" stroked="f">
                      <v:textbox inset="14.4pt,7.2pt,14.4pt">
                        <w:txbxContent>
                          <w:p w14:paraId="27D62F25" w14:textId="77777777" w:rsidR="007C7AAF" w:rsidRDefault="007C7AAF" w:rsidP="00D40129">
                            <w:pPr>
                              <w:pStyle w:val="Heading3"/>
                              <w:jc w:val="center"/>
                            </w:pPr>
                          </w:p>
                          <w:p w14:paraId="2185F7A7" w14:textId="77777777" w:rsidR="007C7AAF" w:rsidRDefault="007C7AAF" w:rsidP="00D40129">
                            <w:pPr>
                              <w:pStyle w:val="Heading3"/>
                              <w:jc w:val="center"/>
                            </w:pPr>
                          </w:p>
                          <w:p w14:paraId="335FD5C3" w14:textId="5EDB6386" w:rsidR="00A5487A" w:rsidRPr="00D40129" w:rsidRDefault="001C5D9C" w:rsidP="00D40129">
                            <w:pPr>
                              <w:pStyle w:val="Heading3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40129">
                              <w:rPr>
                                <w:sz w:val="36"/>
                                <w:szCs w:val="36"/>
                              </w:rPr>
                              <w:t>DFWTC 2025 T-Shirts</w:t>
                            </w:r>
                          </w:p>
                          <w:p w14:paraId="7E9870E7" w14:textId="5810F37A" w:rsidR="00A5487A" w:rsidRPr="00D40129" w:rsidRDefault="007C7AAF" w:rsidP="00D40129">
                            <w:pPr>
                              <w:pStyle w:val="TextBoxDescription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40129">
                              <w:rPr>
                                <w:sz w:val="36"/>
                                <w:szCs w:val="36"/>
                              </w:rPr>
                              <w:t xml:space="preserve">A limited quantity of T-Shirts will be available for purchase in registration.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0"/>
      </w:tblGrid>
      <w:tr w:rsidR="00AA1EEA" w14:paraId="2A4BF9E3" w14:textId="77777777" w:rsidTr="002E62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tcBorders>
              <w:bottom w:val="none" w:sz="0" w:space="0" w:color="auto"/>
            </w:tcBorders>
          </w:tcPr>
          <w:p w14:paraId="14291374" w14:textId="0B79A0E4" w:rsidR="007F629C" w:rsidRDefault="0070521F" w:rsidP="004D2783">
            <w:pPr>
              <w:pStyle w:val="Heading4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CEC4844" wp14:editId="1B7C6D74">
                  <wp:simplePos x="0" y="0"/>
                  <wp:positionH relativeFrom="margin">
                    <wp:posOffset>1109971</wp:posOffset>
                  </wp:positionH>
                  <wp:positionV relativeFrom="paragraph">
                    <wp:posOffset>-132393</wp:posOffset>
                  </wp:positionV>
                  <wp:extent cx="4655127" cy="4655127"/>
                  <wp:effectExtent l="0" t="0" r="0" b="0"/>
                  <wp:wrapNone/>
                  <wp:docPr id="2018161490" name="Picture 16" descr="A gold gas pump nozzle with a drop of oi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161490" name="Picture 16" descr="A gold gas pump nozzle with a drop of oil&#10;&#10;AI-generated content may be incorrect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127" cy="465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9652A1" w14:textId="05ECAA3E" w:rsidR="007F629C" w:rsidRDefault="007F629C" w:rsidP="004D2783">
            <w:pPr>
              <w:pStyle w:val="Heading4"/>
              <w:rPr>
                <w:noProof/>
              </w:rPr>
            </w:pPr>
          </w:p>
          <w:p w14:paraId="6365D102" w14:textId="2D213A15" w:rsidR="007F629C" w:rsidRDefault="007F629C" w:rsidP="004D2783">
            <w:pPr>
              <w:pStyle w:val="Heading4"/>
              <w:rPr>
                <w:noProof/>
              </w:rPr>
            </w:pPr>
          </w:p>
          <w:p w14:paraId="096C4099" w14:textId="47C87B40" w:rsidR="007F629C" w:rsidRDefault="007F629C" w:rsidP="004D2783">
            <w:pPr>
              <w:pStyle w:val="Heading4"/>
              <w:rPr>
                <w:noProof/>
              </w:rPr>
            </w:pPr>
          </w:p>
          <w:p w14:paraId="548352D5" w14:textId="77777777" w:rsidR="007F629C" w:rsidRDefault="007F629C" w:rsidP="004D2783">
            <w:pPr>
              <w:pStyle w:val="Heading4"/>
              <w:rPr>
                <w:noProof/>
              </w:rPr>
            </w:pPr>
          </w:p>
          <w:p w14:paraId="1E1673AE" w14:textId="77777777" w:rsidR="007F629C" w:rsidRDefault="007F629C" w:rsidP="004D2783">
            <w:pPr>
              <w:pStyle w:val="Heading4"/>
              <w:rPr>
                <w:b/>
                <w:bCs w:val="0"/>
                <w:noProof/>
              </w:rPr>
            </w:pPr>
          </w:p>
          <w:p w14:paraId="7B1C7997" w14:textId="77777777" w:rsidR="00875D9D" w:rsidRDefault="00875D9D" w:rsidP="00875D9D">
            <w:pPr>
              <w:rPr>
                <w:b w:val="0"/>
                <w:bCs w:val="0"/>
              </w:rPr>
            </w:pPr>
          </w:p>
          <w:p w14:paraId="3537DEFA" w14:textId="77777777" w:rsidR="00875D9D" w:rsidRDefault="00875D9D" w:rsidP="00875D9D">
            <w:pPr>
              <w:rPr>
                <w:b w:val="0"/>
                <w:bCs w:val="0"/>
              </w:rPr>
            </w:pPr>
          </w:p>
          <w:p w14:paraId="19E6130D" w14:textId="77777777" w:rsidR="00875D9D" w:rsidRDefault="00875D9D" w:rsidP="00875D9D">
            <w:pPr>
              <w:rPr>
                <w:b w:val="0"/>
                <w:bCs w:val="0"/>
              </w:rPr>
            </w:pPr>
          </w:p>
          <w:p w14:paraId="79CDD9AC" w14:textId="77777777" w:rsidR="00875D9D" w:rsidRDefault="00875D9D" w:rsidP="00875D9D">
            <w:pPr>
              <w:rPr>
                <w:b w:val="0"/>
                <w:bCs w:val="0"/>
              </w:rPr>
            </w:pPr>
          </w:p>
          <w:p w14:paraId="3AAC752C" w14:textId="77777777" w:rsidR="00875D9D" w:rsidRDefault="00875D9D" w:rsidP="00875D9D">
            <w:pPr>
              <w:rPr>
                <w:b w:val="0"/>
                <w:bCs w:val="0"/>
              </w:rPr>
            </w:pPr>
          </w:p>
          <w:p w14:paraId="032FF5CD" w14:textId="77777777" w:rsidR="00875D9D" w:rsidRDefault="00875D9D" w:rsidP="00875D9D">
            <w:pPr>
              <w:rPr>
                <w:b w:val="0"/>
                <w:bCs w:val="0"/>
              </w:rPr>
            </w:pPr>
          </w:p>
          <w:p w14:paraId="20B1C8D3" w14:textId="77777777" w:rsidR="00875D9D" w:rsidRDefault="00875D9D" w:rsidP="00875D9D">
            <w:pPr>
              <w:rPr>
                <w:b w:val="0"/>
                <w:bCs w:val="0"/>
              </w:rPr>
            </w:pPr>
          </w:p>
          <w:p w14:paraId="32B2545E" w14:textId="77777777" w:rsidR="00875D9D" w:rsidRDefault="00875D9D" w:rsidP="00875D9D">
            <w:pPr>
              <w:rPr>
                <w:b w:val="0"/>
                <w:bCs w:val="0"/>
              </w:rPr>
            </w:pPr>
          </w:p>
          <w:p w14:paraId="14FF0846" w14:textId="77777777" w:rsidR="00875D9D" w:rsidRDefault="00875D9D" w:rsidP="00875D9D">
            <w:pPr>
              <w:rPr>
                <w:b w:val="0"/>
                <w:bCs w:val="0"/>
              </w:rPr>
            </w:pPr>
          </w:p>
          <w:p w14:paraId="25031E5D" w14:textId="77777777" w:rsidR="00875D9D" w:rsidRDefault="00875D9D" w:rsidP="00875D9D">
            <w:pPr>
              <w:rPr>
                <w:b w:val="0"/>
                <w:bCs w:val="0"/>
              </w:rPr>
            </w:pPr>
          </w:p>
          <w:p w14:paraId="292F42C0" w14:textId="77777777" w:rsidR="00875D9D" w:rsidRDefault="00875D9D" w:rsidP="00875D9D">
            <w:pPr>
              <w:rPr>
                <w:b w:val="0"/>
                <w:bCs w:val="0"/>
              </w:rPr>
            </w:pPr>
          </w:p>
          <w:p w14:paraId="1DD6915C" w14:textId="77777777" w:rsidR="00875D9D" w:rsidRDefault="00875D9D" w:rsidP="00875D9D">
            <w:pPr>
              <w:rPr>
                <w:b w:val="0"/>
                <w:bCs w:val="0"/>
              </w:rPr>
            </w:pPr>
          </w:p>
          <w:p w14:paraId="689B6423" w14:textId="77777777" w:rsidR="00875D9D" w:rsidRDefault="00875D9D" w:rsidP="00875D9D">
            <w:pPr>
              <w:rPr>
                <w:b w:val="0"/>
                <w:bCs w:val="0"/>
              </w:rPr>
            </w:pPr>
          </w:p>
          <w:p w14:paraId="1A9B2CE9" w14:textId="77777777" w:rsidR="00875D9D" w:rsidRDefault="00875D9D" w:rsidP="00875D9D">
            <w:pPr>
              <w:rPr>
                <w:b w:val="0"/>
                <w:bCs w:val="0"/>
              </w:rPr>
            </w:pPr>
          </w:p>
          <w:p w14:paraId="56DB09A3" w14:textId="77777777" w:rsidR="00875D9D" w:rsidRDefault="00875D9D" w:rsidP="00875D9D">
            <w:pPr>
              <w:rPr>
                <w:b w:val="0"/>
                <w:bCs w:val="0"/>
              </w:rPr>
            </w:pPr>
          </w:p>
          <w:p w14:paraId="1EB74747" w14:textId="77777777" w:rsidR="00875D9D" w:rsidRDefault="00875D9D" w:rsidP="00875D9D">
            <w:pPr>
              <w:rPr>
                <w:b w:val="0"/>
                <w:bCs w:val="0"/>
              </w:rPr>
            </w:pPr>
          </w:p>
          <w:p w14:paraId="5234A710" w14:textId="77777777" w:rsidR="00875D9D" w:rsidRDefault="00875D9D" w:rsidP="00875D9D">
            <w:pPr>
              <w:rPr>
                <w:b w:val="0"/>
                <w:bCs w:val="0"/>
              </w:rPr>
            </w:pPr>
          </w:p>
          <w:p w14:paraId="36ABDA57" w14:textId="77777777" w:rsidR="00875D9D" w:rsidRPr="00875D9D" w:rsidRDefault="00875D9D" w:rsidP="00875D9D"/>
          <w:p w14:paraId="70705966" w14:textId="77777777" w:rsidR="00875D9D" w:rsidRDefault="00875D9D" w:rsidP="004D2783">
            <w:pPr>
              <w:pStyle w:val="Heading4"/>
              <w:rPr>
                <w:noProof/>
              </w:rPr>
            </w:pPr>
          </w:p>
          <w:p w14:paraId="46BF6B80" w14:textId="77777777" w:rsidR="00875D9D" w:rsidRDefault="00875D9D" w:rsidP="004D2783">
            <w:pPr>
              <w:pStyle w:val="Heading4"/>
              <w:rPr>
                <w:noProof/>
              </w:rPr>
            </w:pPr>
          </w:p>
          <w:p w14:paraId="6BCC140A" w14:textId="77777777" w:rsidR="00875D9D" w:rsidRDefault="00875D9D" w:rsidP="004D2783">
            <w:pPr>
              <w:pStyle w:val="Heading4"/>
              <w:rPr>
                <w:noProof/>
              </w:rPr>
            </w:pPr>
          </w:p>
          <w:p w14:paraId="4B198069" w14:textId="0C50401E" w:rsidR="00153F90" w:rsidRDefault="00153F90" w:rsidP="004D2783">
            <w:pPr>
              <w:pStyle w:val="Heading4"/>
              <w:rPr>
                <w:b/>
                <w:bCs w:val="0"/>
                <w:noProof/>
              </w:rPr>
            </w:pPr>
          </w:p>
          <w:p w14:paraId="042C477D" w14:textId="7752A629" w:rsidR="00153F90" w:rsidRDefault="00153F90" w:rsidP="004D2783">
            <w:pPr>
              <w:pStyle w:val="Heading4"/>
              <w:rPr>
                <w:b/>
                <w:bCs w:val="0"/>
                <w:noProof/>
              </w:rPr>
            </w:pPr>
          </w:p>
          <w:p w14:paraId="748D456C" w14:textId="77777777" w:rsidR="007F629C" w:rsidRPr="007F629C" w:rsidRDefault="007F629C" w:rsidP="007F629C"/>
          <w:p w14:paraId="51094A98" w14:textId="6C50B308" w:rsidR="00D62FCD" w:rsidRDefault="00D62FCD" w:rsidP="00F02406">
            <w:pPr>
              <w:rPr>
                <w:noProof/>
              </w:rPr>
            </w:pPr>
          </w:p>
          <w:p w14:paraId="74D35119" w14:textId="77777777" w:rsidR="00D62FCD" w:rsidRDefault="00D62FCD" w:rsidP="00F02406">
            <w:pPr>
              <w:rPr>
                <w:noProof/>
              </w:rPr>
            </w:pPr>
          </w:p>
          <w:p w14:paraId="69E31109" w14:textId="493D6895" w:rsidR="00F02406" w:rsidRDefault="00F02406" w:rsidP="00F02406">
            <w:pPr>
              <w:rPr>
                <w:b w:val="0"/>
                <w:bCs w:val="0"/>
              </w:rPr>
            </w:pPr>
          </w:p>
          <w:p w14:paraId="0404FCCB" w14:textId="77777777" w:rsidR="00F02406" w:rsidRDefault="00F02406" w:rsidP="00F02406">
            <w:pPr>
              <w:rPr>
                <w:b w:val="0"/>
                <w:bCs w:val="0"/>
              </w:rPr>
            </w:pPr>
          </w:p>
          <w:p w14:paraId="37B49962" w14:textId="7E0CEDCF" w:rsidR="00F02406" w:rsidRDefault="00F02406" w:rsidP="00F02406">
            <w:pPr>
              <w:rPr>
                <w:b w:val="0"/>
                <w:bCs w:val="0"/>
              </w:rPr>
            </w:pPr>
          </w:p>
          <w:p w14:paraId="42B16CAC" w14:textId="77777777" w:rsidR="00F02406" w:rsidRDefault="00F02406" w:rsidP="00F02406">
            <w:pPr>
              <w:rPr>
                <w:b w:val="0"/>
                <w:bCs w:val="0"/>
              </w:rPr>
            </w:pPr>
          </w:p>
          <w:p w14:paraId="2183B27B" w14:textId="2BFE7BF8" w:rsidR="00F02406" w:rsidRDefault="00F02406" w:rsidP="00F02406">
            <w:pPr>
              <w:rPr>
                <w:b w:val="0"/>
                <w:bCs w:val="0"/>
              </w:rPr>
            </w:pPr>
          </w:p>
          <w:p w14:paraId="722A19EB" w14:textId="77777777" w:rsidR="00F02406" w:rsidRDefault="00F02406" w:rsidP="00F02406">
            <w:pPr>
              <w:rPr>
                <w:b w:val="0"/>
                <w:bCs w:val="0"/>
              </w:rPr>
            </w:pPr>
          </w:p>
          <w:p w14:paraId="01F7794B" w14:textId="77777777" w:rsidR="00F02406" w:rsidRDefault="00F02406" w:rsidP="00F02406">
            <w:pPr>
              <w:rPr>
                <w:b w:val="0"/>
                <w:bCs w:val="0"/>
              </w:rPr>
            </w:pPr>
          </w:p>
          <w:p w14:paraId="04DBF5E1" w14:textId="77777777" w:rsidR="00F02406" w:rsidRDefault="00F02406" w:rsidP="00F02406">
            <w:pPr>
              <w:rPr>
                <w:b w:val="0"/>
                <w:bCs w:val="0"/>
              </w:rPr>
            </w:pPr>
          </w:p>
          <w:p w14:paraId="5F70BFC1" w14:textId="77777777" w:rsidR="00F02406" w:rsidRDefault="00F02406" w:rsidP="00F02406">
            <w:pPr>
              <w:rPr>
                <w:b w:val="0"/>
                <w:bCs w:val="0"/>
              </w:rPr>
            </w:pPr>
          </w:p>
          <w:p w14:paraId="72BE9350" w14:textId="77777777" w:rsidR="00F02406" w:rsidRDefault="00F02406" w:rsidP="00F02406">
            <w:pPr>
              <w:rPr>
                <w:b w:val="0"/>
                <w:bCs w:val="0"/>
              </w:rPr>
            </w:pPr>
          </w:p>
          <w:p w14:paraId="2D79C939" w14:textId="77777777" w:rsidR="00D62FCD" w:rsidRDefault="00D62FCD" w:rsidP="00F02406">
            <w:pPr>
              <w:rPr>
                <w:b w:val="0"/>
                <w:bCs w:val="0"/>
              </w:rPr>
            </w:pPr>
          </w:p>
          <w:p w14:paraId="47A5105E" w14:textId="77777777" w:rsidR="00D62FCD" w:rsidRDefault="00D62FCD" w:rsidP="00F02406">
            <w:pPr>
              <w:rPr>
                <w:b w:val="0"/>
                <w:bCs w:val="0"/>
              </w:rPr>
            </w:pPr>
          </w:p>
          <w:p w14:paraId="00E7BE33" w14:textId="77777777" w:rsidR="00D62FCD" w:rsidRDefault="00D62FCD" w:rsidP="00F02406">
            <w:pPr>
              <w:rPr>
                <w:b w:val="0"/>
                <w:bCs w:val="0"/>
              </w:rPr>
            </w:pPr>
          </w:p>
          <w:p w14:paraId="03CF9428" w14:textId="77777777" w:rsidR="00D62FCD" w:rsidRPr="00F02406" w:rsidRDefault="00D62FCD" w:rsidP="00F02406"/>
          <w:p w14:paraId="21BB522B" w14:textId="4C195DB2" w:rsidR="00AA1EEA" w:rsidRPr="00FB2537" w:rsidRDefault="00AA1EEA" w:rsidP="004D2783">
            <w:pPr>
              <w:pStyle w:val="Heading4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35B5DC4" wp14:editId="4BCD6B56">
                      <wp:extent cx="6851150" cy="2905125"/>
                      <wp:effectExtent l="0" t="0" r="0" b="0"/>
                      <wp:docPr id="18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1150" cy="2905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7E8894" w14:textId="224705CB" w:rsidR="00AA1EEA" w:rsidRPr="002E6273" w:rsidRDefault="00862B5A" w:rsidP="00A77163">
                                  <w:pPr>
                                    <w:pStyle w:val="Heading4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B60940" wp14:editId="58F94504">
                                        <wp:extent cx="5932967" cy="2647315"/>
                                        <wp:effectExtent l="0" t="0" r="0" b="635"/>
                                        <wp:docPr id="1837613949" name="Picture 1" descr="A collection of logos&#10;&#10;AI-generated content may be incorrect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1404567" name="Picture 1" descr="A collection of logos&#10;&#10;AI-generated content may be incorrect.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02928" cy="27231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2880" tIns="18288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35B5DC4" id="_x0000_s1030" type="#_x0000_t202" alt="Text box to enter heading and description" style="width:539.45pt;height:22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" filled="f" stroked="f">
                      <v:textbox inset="14.4pt,14.4pt">
                        <w:txbxContent>
                          <w:p w14:paraId="627E8894" w14:textId="224705CB" w:rsidR="00AA1EEA" w:rsidRPr="002E6273" w:rsidRDefault="00862B5A" w:rsidP="00A77163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60940" wp14:editId="58F94504">
                                  <wp:extent cx="5932967" cy="2647315"/>
                                  <wp:effectExtent l="0" t="0" r="0" b="635"/>
                                  <wp:docPr id="1837613949" name="Picture 1" descr="A collection of logo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1404567" name="Picture 1" descr="A collection of logo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02928" cy="2723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15E95A3D" w14:textId="6778419A" w:rsidR="00E246D1" w:rsidRDefault="00E246D1" w:rsidP="00301ABA"/>
    <w:p w14:paraId="539F0D41" w14:textId="26242273" w:rsidR="00E246D1" w:rsidRDefault="0070521F">
      <w:r>
        <w:rPr>
          <w:noProof/>
        </w:rPr>
        <w:drawing>
          <wp:anchor distT="0" distB="0" distL="114300" distR="114300" simplePos="0" relativeHeight="251664384" behindDoc="0" locked="0" layoutInCell="1" allowOverlap="1" wp14:anchorId="534A4A00" wp14:editId="1906A6C6">
            <wp:simplePos x="0" y="0"/>
            <wp:positionH relativeFrom="margin">
              <wp:align>right</wp:align>
            </wp:positionH>
            <wp:positionV relativeFrom="paragraph">
              <wp:posOffset>1811283</wp:posOffset>
            </wp:positionV>
            <wp:extent cx="2915070" cy="3259455"/>
            <wp:effectExtent l="0" t="0" r="0" b="0"/>
            <wp:wrapNone/>
            <wp:docPr id="2028909605" name="Picture 9" descr="A green and white rectang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09605" name="Picture 9" descr="A green and white rectangle with white tex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1507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6D1">
        <w:rPr>
          <w:noProof/>
        </w:rPr>
        <w:drawing>
          <wp:anchor distT="0" distB="0" distL="114300" distR="114300" simplePos="0" relativeHeight="251663360" behindDoc="0" locked="0" layoutInCell="1" allowOverlap="1" wp14:anchorId="1130BCFB" wp14:editId="7B18A744">
            <wp:simplePos x="0" y="0"/>
            <wp:positionH relativeFrom="column">
              <wp:posOffset>-160539</wp:posOffset>
            </wp:positionH>
            <wp:positionV relativeFrom="paragraph">
              <wp:posOffset>1812480</wp:posOffset>
            </wp:positionV>
            <wp:extent cx="3895106" cy="3265397"/>
            <wp:effectExtent l="0" t="0" r="0" b="0"/>
            <wp:wrapNone/>
            <wp:docPr id="1763436254" name="Picture 7" descr="A poster for a race t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36254" name="Picture 7" descr="A poster for a race track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5106" cy="3265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6D1">
        <w:br w:type="page"/>
      </w:r>
    </w:p>
    <w:p w14:paraId="11F2D9CA" w14:textId="4F350C9D" w:rsidR="00875D9D" w:rsidRDefault="00E246D1" w:rsidP="00301ABA">
      <w:r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131CC33" wp14:editId="2A8EA7CE">
            <wp:simplePos x="0" y="0"/>
            <wp:positionH relativeFrom="margin">
              <wp:align>left</wp:align>
            </wp:positionH>
            <wp:positionV relativeFrom="paragraph">
              <wp:posOffset>4506463</wp:posOffset>
            </wp:positionV>
            <wp:extent cx="6858000" cy="4114800"/>
            <wp:effectExtent l="0" t="0" r="0" b="0"/>
            <wp:wrapNone/>
            <wp:docPr id="1326796816" name="Picture 6" descr="A collection of logos and logo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796816" name="Picture 6" descr="A collection of logos and logos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64BDEBCF" wp14:editId="5C2F7182">
            <wp:simplePos x="0" y="0"/>
            <wp:positionH relativeFrom="column">
              <wp:posOffset>320864</wp:posOffset>
            </wp:positionH>
            <wp:positionV relativeFrom="paragraph">
              <wp:posOffset>188595</wp:posOffset>
            </wp:positionV>
            <wp:extent cx="2569464" cy="3630168"/>
            <wp:effectExtent l="0" t="0" r="2540" b="8890"/>
            <wp:wrapNone/>
            <wp:docPr id="1704273799" name="Picture 14" descr="A person wearing sunglasses and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273799" name="Picture 14" descr="A person wearing sunglasses and a hat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9464" cy="3630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38BD03CF" wp14:editId="6443CB09">
            <wp:simplePos x="0" y="0"/>
            <wp:positionH relativeFrom="column">
              <wp:posOffset>3469450</wp:posOffset>
            </wp:positionH>
            <wp:positionV relativeFrom="paragraph">
              <wp:posOffset>190368</wp:posOffset>
            </wp:positionV>
            <wp:extent cx="2806632" cy="3625510"/>
            <wp:effectExtent l="0" t="0" r="0" b="0"/>
            <wp:wrapNone/>
            <wp:docPr id="1514317367" name="Picture 12" descr="A person in a vest and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17367" name="Picture 12" descr="A person in a vest and ha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6632" cy="362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666AF" w14:textId="77777777" w:rsidR="004440AF" w:rsidRPr="004440AF" w:rsidRDefault="004440AF" w:rsidP="004440AF"/>
    <w:p w14:paraId="647B2350" w14:textId="77777777" w:rsidR="004440AF" w:rsidRPr="004440AF" w:rsidRDefault="004440AF" w:rsidP="004440AF"/>
    <w:p w14:paraId="11DCD649" w14:textId="77777777" w:rsidR="004440AF" w:rsidRPr="004440AF" w:rsidRDefault="004440AF" w:rsidP="004440AF"/>
    <w:p w14:paraId="308557FD" w14:textId="77777777" w:rsidR="004440AF" w:rsidRPr="004440AF" w:rsidRDefault="004440AF" w:rsidP="004440AF"/>
    <w:p w14:paraId="7808A276" w14:textId="77777777" w:rsidR="004440AF" w:rsidRPr="004440AF" w:rsidRDefault="004440AF" w:rsidP="004440AF"/>
    <w:p w14:paraId="0095DD99" w14:textId="77777777" w:rsidR="004440AF" w:rsidRPr="004440AF" w:rsidRDefault="004440AF" w:rsidP="004440AF"/>
    <w:p w14:paraId="3B4D2F0F" w14:textId="77777777" w:rsidR="004440AF" w:rsidRPr="004440AF" w:rsidRDefault="004440AF" w:rsidP="004440AF"/>
    <w:p w14:paraId="46AA1648" w14:textId="77777777" w:rsidR="004440AF" w:rsidRPr="004440AF" w:rsidRDefault="004440AF" w:rsidP="004440AF"/>
    <w:p w14:paraId="6D20812B" w14:textId="77777777" w:rsidR="004440AF" w:rsidRPr="004440AF" w:rsidRDefault="004440AF" w:rsidP="004440AF"/>
    <w:p w14:paraId="3E2FA425" w14:textId="77777777" w:rsidR="004440AF" w:rsidRPr="004440AF" w:rsidRDefault="004440AF" w:rsidP="004440AF"/>
    <w:p w14:paraId="068AF8FB" w14:textId="77777777" w:rsidR="004440AF" w:rsidRPr="004440AF" w:rsidRDefault="004440AF" w:rsidP="004440AF"/>
    <w:p w14:paraId="371A9D3C" w14:textId="77777777" w:rsidR="004440AF" w:rsidRDefault="004440AF" w:rsidP="004440AF"/>
    <w:p w14:paraId="3971258E" w14:textId="77777777" w:rsidR="004440AF" w:rsidRDefault="004440AF" w:rsidP="004440AF"/>
    <w:p w14:paraId="452E4A28" w14:textId="763DF9FA" w:rsidR="004440AF" w:rsidRPr="004440AF" w:rsidRDefault="004440AF" w:rsidP="004440AF">
      <w:pPr>
        <w:tabs>
          <w:tab w:val="left" w:pos="4731"/>
        </w:tabs>
      </w:pPr>
      <w:r>
        <w:tab/>
      </w:r>
    </w:p>
    <w:sectPr w:rsidR="004440AF" w:rsidRPr="004440AF" w:rsidSect="00311EC6">
      <w:footerReference w:type="default" r:id="rId24"/>
      <w:headerReference w:type="first" r:id="rId25"/>
      <w:footerReference w:type="first" r:id="rId26"/>
      <w:type w:val="continuous"/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E3367" w14:textId="77777777" w:rsidR="00F378E3" w:rsidRDefault="00F378E3">
      <w:pPr>
        <w:spacing w:after="0" w:line="240" w:lineRule="auto"/>
      </w:pPr>
      <w:r>
        <w:separator/>
      </w:r>
    </w:p>
  </w:endnote>
  <w:endnote w:type="continuationSeparator" w:id="0">
    <w:p w14:paraId="32A3BCDB" w14:textId="77777777" w:rsidR="00F378E3" w:rsidRDefault="00F37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B44AE4" w:rsidRPr="00E40B3A" w14:paraId="2F1DCBBA" w14:textId="77777777" w:rsidTr="00010E2B">
      <w:trPr>
        <w:trHeight w:val="601"/>
      </w:trPr>
      <w:tc>
        <w:tcPr>
          <w:tcW w:w="2500" w:type="pct"/>
          <w:shd w:val="clear" w:color="auto" w:fill="296D9D" w:themeFill="accent1" w:themeFillShade="BF"/>
          <w:tcMar>
            <w:right w:w="0" w:type="dxa"/>
          </w:tcMar>
          <w:vAlign w:val="center"/>
        </w:tcPr>
        <w:p w14:paraId="53A5DDD7" w14:textId="1CB60625" w:rsidR="00B44AE4" w:rsidRPr="00E40B3A" w:rsidRDefault="00B44AE4" w:rsidP="00B0545B">
          <w:pPr>
            <w:pStyle w:val="Header"/>
          </w:pPr>
        </w:p>
      </w:tc>
      <w:tc>
        <w:tcPr>
          <w:tcW w:w="2500" w:type="pct"/>
          <w:shd w:val="clear" w:color="auto" w:fill="296D9D" w:themeFill="accent1" w:themeFillShade="BF"/>
          <w:vAlign w:val="center"/>
        </w:tcPr>
        <w:sdt>
          <w:sdtPr>
            <w:id w:val="-1522607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1D3C588D" w14:textId="77777777" w:rsidR="00B44AE4" w:rsidRPr="003F2188" w:rsidRDefault="00B44AE4" w:rsidP="00B44AE4">
              <w:pPr>
                <w:pStyle w:val="Footer"/>
                <w:spacing w:before="0" w:after="0"/>
                <w:jc w:val="right"/>
              </w:pPr>
              <w:r w:rsidRPr="00E40B3A">
                <w:fldChar w:fldCharType="begin"/>
              </w:r>
              <w:r w:rsidRPr="00E40B3A">
                <w:instrText xml:space="preserve"> PAGE   \* MERGEFORMAT </w:instrText>
              </w:r>
              <w:r w:rsidRPr="00E40B3A">
                <w:fldChar w:fldCharType="separate"/>
              </w:r>
              <w:r w:rsidR="00B43864">
                <w:rPr>
                  <w:noProof/>
                </w:rPr>
                <w:t>2</w:t>
              </w:r>
              <w:r w:rsidRPr="00E40B3A">
                <w:rPr>
                  <w:noProof/>
                </w:rPr>
                <w:fldChar w:fldCharType="end"/>
              </w:r>
            </w:p>
          </w:sdtContent>
        </w:sdt>
      </w:tc>
    </w:tr>
  </w:tbl>
  <w:p w14:paraId="251D6262" w14:textId="77777777" w:rsidR="00370DAF" w:rsidRPr="00A5487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E40B3A" w:rsidRPr="00E40B3A" w14:paraId="44F27E9B" w14:textId="77777777" w:rsidTr="00010E2B">
      <w:trPr>
        <w:trHeight w:val="601"/>
      </w:trPr>
      <w:tc>
        <w:tcPr>
          <w:tcW w:w="2500" w:type="pct"/>
          <w:shd w:val="clear" w:color="auto" w:fill="296D9D" w:themeFill="accent1" w:themeFillShade="BF"/>
          <w:vAlign w:val="center"/>
        </w:tcPr>
        <w:p w14:paraId="47366F17" w14:textId="671B486A" w:rsidR="00E40B3A" w:rsidRPr="00554C64" w:rsidRDefault="00E40B3A" w:rsidP="00B0545B">
          <w:pPr>
            <w:pStyle w:val="Header"/>
          </w:pPr>
        </w:p>
      </w:tc>
      <w:tc>
        <w:tcPr>
          <w:tcW w:w="2500" w:type="pct"/>
          <w:shd w:val="clear" w:color="auto" w:fill="296D9D" w:themeFill="accent1" w:themeFillShade="BF"/>
          <w:vAlign w:val="center"/>
        </w:tcPr>
        <w:sdt>
          <w:sdtPr>
            <w:id w:val="-1928412600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0E509861" w14:textId="77777777" w:rsidR="00E40B3A" w:rsidRPr="00E40B3A" w:rsidRDefault="00E40B3A" w:rsidP="00E40B3A">
              <w:pPr>
                <w:pStyle w:val="Footer"/>
                <w:spacing w:before="0" w:after="0"/>
                <w:jc w:val="right"/>
                <w:rPr>
                  <w:caps/>
                  <w:noProof/>
                </w:rPr>
              </w:pPr>
              <w:r w:rsidRPr="00E40B3A">
                <w:fldChar w:fldCharType="begin"/>
              </w:r>
              <w:r w:rsidRPr="00E40B3A">
                <w:instrText xml:space="preserve"> PAGE   \* MERGEFORMAT </w:instrText>
              </w:r>
              <w:r w:rsidRPr="00E40B3A">
                <w:fldChar w:fldCharType="separate"/>
              </w:r>
              <w:r w:rsidR="00B43864">
                <w:rPr>
                  <w:noProof/>
                </w:rPr>
                <w:t>1</w:t>
              </w:r>
              <w:r w:rsidRPr="00E40B3A">
                <w:rPr>
                  <w:noProof/>
                </w:rPr>
                <w:fldChar w:fldCharType="end"/>
              </w:r>
            </w:p>
          </w:sdtContent>
        </w:sdt>
      </w:tc>
    </w:tr>
  </w:tbl>
  <w:p w14:paraId="25EFD115" w14:textId="77777777" w:rsidR="00370DAF" w:rsidRPr="00E40B3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3C566" w14:textId="77777777" w:rsidR="00F378E3" w:rsidRDefault="00F378E3">
      <w:pPr>
        <w:spacing w:after="0" w:line="240" w:lineRule="auto"/>
      </w:pPr>
      <w:r>
        <w:separator/>
      </w:r>
    </w:p>
  </w:footnote>
  <w:footnote w:type="continuationSeparator" w:id="0">
    <w:p w14:paraId="551263CD" w14:textId="77777777" w:rsidR="00F378E3" w:rsidRDefault="00F37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layout table"/>
    </w:tblPr>
    <w:tblGrid>
      <w:gridCol w:w="5400"/>
      <w:gridCol w:w="5400"/>
    </w:tblGrid>
    <w:tr w:rsidR="00E40B3A" w:rsidRPr="00E40B3A" w14:paraId="45C164E2" w14:textId="77777777" w:rsidTr="00EA0D1D">
      <w:trPr>
        <w:trHeight w:val="630"/>
      </w:trPr>
      <w:tc>
        <w:tcPr>
          <w:tcW w:w="2500" w:type="pct"/>
          <w:shd w:val="clear" w:color="auto" w:fill="296D9D" w:themeFill="accent1" w:themeFillShade="BF"/>
          <w:vAlign w:val="center"/>
        </w:tcPr>
        <w:p w14:paraId="7A570075" w14:textId="2431C01F" w:rsidR="00AB3054" w:rsidRPr="00A10E51" w:rsidRDefault="00E96463" w:rsidP="00A10E51">
          <w:pPr>
            <w:pStyle w:val="Header"/>
          </w:pPr>
          <w:r>
            <w:t>DFWTC</w:t>
          </w:r>
        </w:p>
      </w:tc>
      <w:tc>
        <w:tcPr>
          <w:tcW w:w="2500" w:type="pct"/>
          <w:shd w:val="clear" w:color="auto" w:fill="296D9D" w:themeFill="accent1" w:themeFillShade="BF"/>
          <w:vAlign w:val="center"/>
        </w:tcPr>
        <w:p w14:paraId="76B9821C" w14:textId="756E0C8E" w:rsidR="00AB3054" w:rsidRPr="00984BB5" w:rsidRDefault="00000000" w:rsidP="00D32417">
          <w:pPr>
            <w:pStyle w:val="Header"/>
            <w:jc w:val="right"/>
          </w:pPr>
          <w:sdt>
            <w:sdtPr>
              <w:alias w:val="Enter Publish Date:"/>
              <w:tag w:val="Enter Publish Date:"/>
              <w:id w:val="1639448213"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Content>
              <w:r w:rsidR="00E96463">
                <w:t>June 17, 2025</w:t>
              </w:r>
            </w:sdtContent>
          </w:sdt>
        </w:p>
      </w:tc>
    </w:tr>
  </w:tbl>
  <w:p w14:paraId="2747FD8E" w14:textId="77777777" w:rsidR="00370DAF" w:rsidRPr="00B0545B" w:rsidRDefault="00370DAF" w:rsidP="00AB3054">
    <w:pPr>
      <w:pStyle w:val="Header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5BAEF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E61E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0C28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0A400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70A3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6248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E038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B843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A4D9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30B3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61955838">
    <w:abstractNumId w:val="9"/>
  </w:num>
  <w:num w:numId="2" w16cid:durableId="33121419">
    <w:abstractNumId w:val="7"/>
  </w:num>
  <w:num w:numId="3" w16cid:durableId="1275092563">
    <w:abstractNumId w:val="6"/>
  </w:num>
  <w:num w:numId="4" w16cid:durableId="1569224174">
    <w:abstractNumId w:val="5"/>
  </w:num>
  <w:num w:numId="5" w16cid:durableId="2129546999">
    <w:abstractNumId w:val="4"/>
  </w:num>
  <w:num w:numId="6" w16cid:durableId="184515485">
    <w:abstractNumId w:val="8"/>
  </w:num>
  <w:num w:numId="7" w16cid:durableId="894973562">
    <w:abstractNumId w:val="3"/>
  </w:num>
  <w:num w:numId="8" w16cid:durableId="2144417969">
    <w:abstractNumId w:val="2"/>
  </w:num>
  <w:num w:numId="9" w16cid:durableId="165753983">
    <w:abstractNumId w:val="1"/>
  </w:num>
  <w:num w:numId="10" w16cid:durableId="1530290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463"/>
    <w:rsid w:val="00004923"/>
    <w:rsid w:val="00010E2B"/>
    <w:rsid w:val="000351D1"/>
    <w:rsid w:val="00047D8A"/>
    <w:rsid w:val="00064C59"/>
    <w:rsid w:val="000665A8"/>
    <w:rsid w:val="000B7DB6"/>
    <w:rsid w:val="000F2138"/>
    <w:rsid w:val="000F7694"/>
    <w:rsid w:val="001035B2"/>
    <w:rsid w:val="00121731"/>
    <w:rsid w:val="00141233"/>
    <w:rsid w:val="001412A9"/>
    <w:rsid w:val="00146469"/>
    <w:rsid w:val="00153F90"/>
    <w:rsid w:val="0016091E"/>
    <w:rsid w:val="001949F5"/>
    <w:rsid w:val="001A096A"/>
    <w:rsid w:val="001A1E6A"/>
    <w:rsid w:val="001C5D9C"/>
    <w:rsid w:val="00210270"/>
    <w:rsid w:val="00216EE6"/>
    <w:rsid w:val="002172D5"/>
    <w:rsid w:val="00241AE1"/>
    <w:rsid w:val="00252900"/>
    <w:rsid w:val="00253824"/>
    <w:rsid w:val="00293C96"/>
    <w:rsid w:val="002B65AC"/>
    <w:rsid w:val="002D2945"/>
    <w:rsid w:val="002E6273"/>
    <w:rsid w:val="00301ABA"/>
    <w:rsid w:val="00311EC6"/>
    <w:rsid w:val="0033156F"/>
    <w:rsid w:val="003548BD"/>
    <w:rsid w:val="0036232E"/>
    <w:rsid w:val="00370DAF"/>
    <w:rsid w:val="003756AF"/>
    <w:rsid w:val="00385FC5"/>
    <w:rsid w:val="003E0362"/>
    <w:rsid w:val="003E4566"/>
    <w:rsid w:val="003F2188"/>
    <w:rsid w:val="003F5F5A"/>
    <w:rsid w:val="00414A18"/>
    <w:rsid w:val="004219C9"/>
    <w:rsid w:val="00442D2E"/>
    <w:rsid w:val="004440AF"/>
    <w:rsid w:val="004766A7"/>
    <w:rsid w:val="004D2783"/>
    <w:rsid w:val="004F181F"/>
    <w:rsid w:val="004F49BD"/>
    <w:rsid w:val="004F7AB8"/>
    <w:rsid w:val="005465F3"/>
    <w:rsid w:val="00554C64"/>
    <w:rsid w:val="0057159E"/>
    <w:rsid w:val="005750C5"/>
    <w:rsid w:val="00580477"/>
    <w:rsid w:val="005B1EC0"/>
    <w:rsid w:val="005C73C4"/>
    <w:rsid w:val="005E2ED7"/>
    <w:rsid w:val="005F4DE2"/>
    <w:rsid w:val="0062317E"/>
    <w:rsid w:val="00650253"/>
    <w:rsid w:val="006A2F65"/>
    <w:rsid w:val="006C3216"/>
    <w:rsid w:val="00703FE3"/>
    <w:rsid w:val="0070521F"/>
    <w:rsid w:val="00771380"/>
    <w:rsid w:val="00794F87"/>
    <w:rsid w:val="007C6247"/>
    <w:rsid w:val="007C7AAF"/>
    <w:rsid w:val="007E124E"/>
    <w:rsid w:val="007E7E91"/>
    <w:rsid w:val="007F629C"/>
    <w:rsid w:val="00815A24"/>
    <w:rsid w:val="008550E7"/>
    <w:rsid w:val="00862B5A"/>
    <w:rsid w:val="00875D9D"/>
    <w:rsid w:val="00885F8B"/>
    <w:rsid w:val="008A0331"/>
    <w:rsid w:val="00984BB5"/>
    <w:rsid w:val="009C5835"/>
    <w:rsid w:val="009E13A4"/>
    <w:rsid w:val="00A10E51"/>
    <w:rsid w:val="00A1404C"/>
    <w:rsid w:val="00A4351E"/>
    <w:rsid w:val="00A5487A"/>
    <w:rsid w:val="00A77163"/>
    <w:rsid w:val="00AA1EEA"/>
    <w:rsid w:val="00AB3054"/>
    <w:rsid w:val="00AE095D"/>
    <w:rsid w:val="00B0545B"/>
    <w:rsid w:val="00B2720B"/>
    <w:rsid w:val="00B315B0"/>
    <w:rsid w:val="00B43864"/>
    <w:rsid w:val="00B44AE4"/>
    <w:rsid w:val="00BC2E14"/>
    <w:rsid w:val="00C70286"/>
    <w:rsid w:val="00C77A7E"/>
    <w:rsid w:val="00C825C5"/>
    <w:rsid w:val="00CC7B24"/>
    <w:rsid w:val="00CD21CA"/>
    <w:rsid w:val="00CD2AB1"/>
    <w:rsid w:val="00CE0CA7"/>
    <w:rsid w:val="00D01E0B"/>
    <w:rsid w:val="00D118BF"/>
    <w:rsid w:val="00D32417"/>
    <w:rsid w:val="00D40129"/>
    <w:rsid w:val="00D62FCD"/>
    <w:rsid w:val="00DB0E58"/>
    <w:rsid w:val="00DB5F1F"/>
    <w:rsid w:val="00DB60FE"/>
    <w:rsid w:val="00DF1CEF"/>
    <w:rsid w:val="00E246D1"/>
    <w:rsid w:val="00E40B3A"/>
    <w:rsid w:val="00E77AC0"/>
    <w:rsid w:val="00E96463"/>
    <w:rsid w:val="00EA0D1D"/>
    <w:rsid w:val="00EB2BB8"/>
    <w:rsid w:val="00EC5EDB"/>
    <w:rsid w:val="00F02406"/>
    <w:rsid w:val="00F244C6"/>
    <w:rsid w:val="00F378E3"/>
    <w:rsid w:val="00FA6827"/>
    <w:rsid w:val="00FB2537"/>
    <w:rsid w:val="00FB4F85"/>
    <w:rsid w:val="00FC469C"/>
    <w:rsid w:val="00FC766E"/>
    <w:rsid w:val="00FE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457DB2"/>
  <w15:chartTrackingRefBased/>
  <w15:docId w15:val="{7ACFE69F-51D4-49A6-B5E7-0E7E9AB4E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16161" w:themeColor="text1" w:themeTint="A6"/>
        <w:sz w:val="24"/>
        <w:szCs w:val="24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188"/>
    <w:rPr>
      <w:color w:val="0D0D0D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2188"/>
    <w:pPr>
      <w:keepNext/>
      <w:keepLines/>
      <w:spacing w:after="0" w:line="240" w:lineRule="auto"/>
      <w:outlineLvl w:val="0"/>
    </w:pPr>
    <w:rPr>
      <w:rFonts w:eastAsiaTheme="majorEastAsia" w:cstheme="majorBidi"/>
      <w:b/>
      <w:color w:val="FFFFFF" w:themeColor="background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D1D"/>
    <w:pPr>
      <w:spacing w:after="0" w:line="240" w:lineRule="auto"/>
      <w:outlineLvl w:val="1"/>
    </w:pPr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2188"/>
    <w:pPr>
      <w:spacing w:line="240" w:lineRule="auto"/>
      <w:outlineLvl w:val="2"/>
    </w:pPr>
    <w:rPr>
      <w:rFonts w:eastAsiaTheme="majorEastAsia" w:cstheme="majorBidi"/>
      <w:iCs/>
      <w:caps/>
      <w:color w:val="A7CEE8" w:themeColor="accent2" w:themeTint="99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2AB1"/>
    <w:pPr>
      <w:keepNext/>
      <w:keepLines/>
      <w:spacing w:before="80" w:after="40" w:line="240" w:lineRule="auto"/>
      <w:outlineLvl w:val="3"/>
    </w:pPr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6232E"/>
    <w:pPr>
      <w:spacing w:before="60" w:after="120" w:line="240" w:lineRule="auto"/>
      <w:outlineLvl w:val="4"/>
    </w:pPr>
    <w:rPr>
      <w:rFonts w:asciiTheme="majorHAnsi" w:eastAsiaTheme="majorEastAsia" w:hAnsiTheme="majorHAnsi" w:cstheme="majorBidi"/>
      <w:caps/>
      <w:color w:val="296D9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6232E"/>
    <w:pPr>
      <w:keepNext/>
      <w:keepLines/>
      <w:spacing w:before="60" w:after="120" w:line="240" w:lineRule="auto"/>
      <w:outlineLvl w:val="5"/>
    </w:pPr>
    <w:rPr>
      <w:rFonts w:asciiTheme="majorHAnsi" w:eastAsiaTheme="majorEastAsia" w:hAnsiTheme="majorHAnsi" w:cstheme="majorBidi"/>
      <w:b/>
      <w:caps/>
      <w:color w:val="23316B" w:themeColor="accent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D2AB1"/>
    <w:pPr>
      <w:keepNext/>
      <w:keepLines/>
      <w:spacing w:before="60" w:after="100" w:line="240" w:lineRule="auto"/>
      <w:outlineLvl w:val="6"/>
    </w:pPr>
    <w:rPr>
      <w:rFonts w:eastAsiaTheme="majorEastAsia" w:cstheme="majorBidi"/>
      <w:iCs/>
      <w:caps/>
      <w:sz w:val="1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C3216"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6273"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A0D1D"/>
    <w:rPr>
      <w:b/>
      <w:bCs/>
      <w:caps w:val="0"/>
      <w:smallCaps/>
      <w:color w:val="296D9D" w:themeColor="accent1" w:themeShade="BF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3F2188"/>
    <w:rPr>
      <w:rFonts w:eastAsiaTheme="majorEastAsia" w:cstheme="majorBidi"/>
      <w:b/>
      <w:color w:val="FFFFFF" w:themeColor="background1"/>
      <w:sz w:val="48"/>
      <w:szCs w:val="32"/>
    </w:rPr>
  </w:style>
  <w:style w:type="paragraph" w:styleId="Subtitle">
    <w:name w:val="Subtitle"/>
    <w:basedOn w:val="Normal"/>
    <w:link w:val="SubtitleChar"/>
    <w:uiPriority w:val="2"/>
    <w:qFormat/>
    <w:rsid w:val="00EA0D1D"/>
    <w:pPr>
      <w:numPr>
        <w:ilvl w:val="1"/>
      </w:numPr>
      <w:spacing w:after="480" w:line="240" w:lineRule="auto"/>
      <w:contextualSpacing/>
      <w:jc w:val="center"/>
    </w:pPr>
    <w:rPr>
      <w:rFonts w:asciiTheme="majorHAnsi" w:hAnsiTheme="majorHAnsi"/>
      <w:caps/>
      <w:color w:val="296D9D" w:themeColor="accent1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EA0D1D"/>
    <w:rPr>
      <w:rFonts w:asciiTheme="majorHAnsi" w:hAnsiTheme="majorHAnsi"/>
      <w:caps/>
      <w:color w:val="296D9D" w:themeColor="accent1" w:themeShade="BF"/>
      <w:sz w:val="28"/>
    </w:rPr>
  </w:style>
  <w:style w:type="paragraph" w:styleId="Title">
    <w:name w:val="Title"/>
    <w:basedOn w:val="Heading1"/>
    <w:link w:val="TitleChar"/>
    <w:uiPriority w:val="1"/>
    <w:qFormat/>
    <w:rsid w:val="00B0545B"/>
    <w:pPr>
      <w:contextualSpacing/>
      <w:jc w:val="center"/>
    </w:pPr>
    <w:rPr>
      <w:rFonts w:asciiTheme="majorHAnsi" w:hAnsiTheme="majorHAnsi"/>
      <w:b w:val="0"/>
      <w:color w:val="23316B" w:themeColor="text2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0545B"/>
    <w:rPr>
      <w:rFonts w:asciiTheme="majorHAnsi" w:eastAsiaTheme="majorEastAsia" w:hAnsiTheme="majorHAnsi" w:cstheme="majorBidi"/>
      <w:b/>
      <w:color w:val="23316B" w:themeColor="text2"/>
      <w:kern w:val="28"/>
      <w:sz w:val="80"/>
      <w:szCs w:val="5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A0D1D"/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F2188"/>
    <w:rPr>
      <w:rFonts w:eastAsiaTheme="majorEastAsia" w:cstheme="majorBidi"/>
      <w:iCs/>
      <w:caps/>
      <w:color w:val="A7CEE8" w:themeColor="accent2" w:themeTint="99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D2AB1"/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36232E"/>
    <w:rPr>
      <w:rFonts w:asciiTheme="majorHAnsi" w:eastAsiaTheme="majorEastAsia" w:hAnsiTheme="majorHAnsi" w:cstheme="majorBidi"/>
      <w:caps/>
      <w:color w:val="296D9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36232E"/>
    <w:rPr>
      <w:rFonts w:asciiTheme="majorHAnsi" w:eastAsiaTheme="majorEastAsia" w:hAnsiTheme="majorHAnsi" w:cstheme="majorBidi"/>
      <w:b/>
      <w:caps/>
      <w:color w:val="23316B" w:themeColor="accent3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16091E"/>
    <w:pPr>
      <w:spacing w:before="40" w:after="40" w:line="240" w:lineRule="auto"/>
    </w:pPr>
    <w:rPr>
      <w:rFonts w:asciiTheme="majorHAnsi" w:hAnsiTheme="majorHAnsi"/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16091E"/>
    <w:rPr>
      <w:rFonts w:asciiTheme="majorHAnsi" w:hAnsiTheme="majorHAnsi"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B0545B"/>
    <w:pPr>
      <w:spacing w:after="0" w:line="240" w:lineRule="auto"/>
      <w:contextualSpacing/>
    </w:pPr>
    <w:rPr>
      <w:rFonts w:asciiTheme="majorHAnsi" w:hAnsiTheme="majorHAnsi"/>
      <w:color w:val="FFFFFF" w:themeColor="background1"/>
    </w:rPr>
  </w:style>
  <w:style w:type="character" w:customStyle="1" w:styleId="HeaderChar">
    <w:name w:val="Header Char"/>
    <w:basedOn w:val="DefaultParagraphFont"/>
    <w:link w:val="Header"/>
    <w:uiPriority w:val="99"/>
    <w:rsid w:val="00B0545B"/>
    <w:rPr>
      <w:rFonts w:asciiTheme="majorHAnsi" w:hAnsiTheme="majorHAnsi"/>
      <w:color w:val="FFFFFF" w:themeColor="background1"/>
    </w:rPr>
  </w:style>
  <w:style w:type="character" w:customStyle="1" w:styleId="Heading8Char">
    <w:name w:val="Heading 8 Char"/>
    <w:basedOn w:val="DefaultParagraphFont"/>
    <w:link w:val="Heading8"/>
    <w:uiPriority w:val="9"/>
    <w:rsid w:val="006C3216"/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6273"/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caps/>
    </w:rPr>
  </w:style>
  <w:style w:type="character" w:customStyle="1" w:styleId="Heading7Char">
    <w:name w:val="Heading 7 Char"/>
    <w:basedOn w:val="DefaultParagraphFont"/>
    <w:link w:val="Heading7"/>
    <w:uiPriority w:val="9"/>
    <w:rsid w:val="00CD2AB1"/>
    <w:rPr>
      <w:rFonts w:eastAsiaTheme="majorEastAsia" w:cstheme="majorBidi"/>
      <w:iCs/>
      <w:caps/>
      <w:color w:val="0D0D0D" w:themeColor="text1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B3A"/>
    <w:rPr>
      <w:rFonts w:ascii="Segoe UI" w:hAnsi="Segoe UI" w:cs="Segoe UI"/>
      <w:sz w:val="18"/>
      <w:szCs w:val="18"/>
    </w:rPr>
  </w:style>
  <w:style w:type="table" w:styleId="ListTable1Light">
    <w:name w:val="List Table 1 Light"/>
    <w:basedOn w:val="TableNormal"/>
    <w:uiPriority w:val="46"/>
    <w:rsid w:val="00241AE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241AE1"/>
    <w:pPr>
      <w:spacing w:after="0" w:line="240" w:lineRule="auto"/>
    </w:pPr>
    <w:tblPr>
      <w:tblStyleRowBandSize w:val="1"/>
      <w:tblStyleColBandSize w:val="1"/>
      <w:tblBorders>
        <w:top w:val="single" w:sz="4" w:space="0" w:color="586EC8" w:themeColor="accent3" w:themeTint="99"/>
        <w:left w:val="single" w:sz="4" w:space="0" w:color="586EC8" w:themeColor="accent3" w:themeTint="99"/>
        <w:bottom w:val="single" w:sz="4" w:space="0" w:color="586EC8" w:themeColor="accent3" w:themeTint="99"/>
        <w:right w:val="single" w:sz="4" w:space="0" w:color="586EC8" w:themeColor="accent3" w:themeTint="99"/>
        <w:insideH w:val="single" w:sz="4" w:space="0" w:color="586EC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316B" w:themeColor="accent3"/>
          <w:left w:val="single" w:sz="4" w:space="0" w:color="23316B" w:themeColor="accent3"/>
          <w:bottom w:val="single" w:sz="4" w:space="0" w:color="23316B" w:themeColor="accent3"/>
          <w:right w:val="single" w:sz="4" w:space="0" w:color="23316B" w:themeColor="accent3"/>
          <w:insideH w:val="nil"/>
        </w:tcBorders>
        <w:shd w:val="clear" w:color="auto" w:fill="23316B" w:themeFill="accent3"/>
      </w:tcPr>
    </w:tblStylePr>
    <w:tblStylePr w:type="lastRow">
      <w:rPr>
        <w:b/>
        <w:bCs/>
      </w:rPr>
      <w:tblPr/>
      <w:tcPr>
        <w:tcBorders>
          <w:top w:val="double" w:sz="4" w:space="0" w:color="586EC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EEC" w:themeFill="accent3" w:themeFillTint="33"/>
      </w:tcPr>
    </w:tblStylePr>
    <w:tblStylePr w:type="band1Horz">
      <w:tblPr/>
      <w:tcPr>
        <w:shd w:val="clear" w:color="auto" w:fill="C7CEEC" w:themeFill="accent3" w:themeFillTint="33"/>
      </w:tcPr>
    </w:tblStylePr>
  </w:style>
  <w:style w:type="table" w:styleId="TableGridLight">
    <w:name w:val="Grid Table Light"/>
    <w:basedOn w:val="TableNormal"/>
    <w:uiPriority w:val="40"/>
    <w:rsid w:val="00241AE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4D2783"/>
    <w:pPr>
      <w:spacing w:after="0" w:line="240" w:lineRule="auto"/>
    </w:pPr>
    <w:tblPr>
      <w:tblStyleRowBandSize w:val="1"/>
      <w:tblStyleColBandSize w:val="1"/>
      <w:tblBorders>
        <w:top w:val="single" w:sz="4" w:space="0" w:color="858585" w:themeColor="text1" w:themeTint="80"/>
        <w:bottom w:val="single" w:sz="4" w:space="0" w:color="85858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5858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5858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2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1Horz">
      <w:tblPr/>
      <w:tcPr>
        <w:tcBorders>
          <w:top w:val="single" w:sz="4" w:space="0" w:color="858585" w:themeColor="text1" w:themeTint="80"/>
          <w:bottom w:val="single" w:sz="4" w:space="0" w:color="858585" w:themeColor="text1" w:themeTint="80"/>
        </w:tcBorders>
      </w:tcPr>
    </w:tblStylePr>
  </w:style>
  <w:style w:type="paragraph" w:customStyle="1" w:styleId="ContactInfo">
    <w:name w:val="Contact Info"/>
    <w:basedOn w:val="Heading6"/>
    <w:uiPriority w:val="1"/>
    <w:qFormat/>
    <w:rsid w:val="00EA0D1D"/>
    <w:pPr>
      <w:spacing w:before="100" w:after="240"/>
    </w:pPr>
    <w:rPr>
      <w:b w:val="0"/>
      <w:caps w:val="0"/>
      <w:color w:val="296D9D" w:themeColor="accent1" w:themeShade="BF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EA0D1D"/>
    <w:pPr>
      <w:contextualSpacing/>
    </w:pPr>
    <w:rPr>
      <w:b/>
      <w:iCs/>
      <w:color w:val="296D9D" w:themeColor="accent1" w:themeShade="BF"/>
      <w:sz w:val="48"/>
    </w:rPr>
  </w:style>
  <w:style w:type="character" w:customStyle="1" w:styleId="QuoteChar">
    <w:name w:val="Quote Char"/>
    <w:basedOn w:val="DefaultParagraphFont"/>
    <w:link w:val="Quote"/>
    <w:uiPriority w:val="29"/>
    <w:rsid w:val="00EA0D1D"/>
    <w:rPr>
      <w:b/>
      <w:iCs/>
      <w:color w:val="296D9D" w:themeColor="accent1" w:themeShade="BF"/>
      <w:sz w:val="4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A0D1D"/>
    <w:rPr>
      <w:i/>
      <w:iCs/>
      <w:color w:val="296D9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A0D1D"/>
    <w:pPr>
      <w:pBdr>
        <w:top w:val="single" w:sz="4" w:space="10" w:color="296D9D" w:themeColor="accent1" w:themeShade="BF"/>
        <w:bottom w:val="single" w:sz="4" w:space="10" w:color="296D9D" w:themeColor="accent1" w:themeShade="BF"/>
      </w:pBdr>
      <w:spacing w:before="360" w:after="360"/>
      <w:ind w:left="864" w:right="864"/>
      <w:jc w:val="center"/>
    </w:pPr>
    <w:rPr>
      <w:i/>
      <w:iCs/>
      <w:color w:val="296D9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A0D1D"/>
    <w:rPr>
      <w:i/>
      <w:iCs/>
      <w:color w:val="296D9D" w:themeColor="accent1" w:themeShade="BF"/>
    </w:rPr>
  </w:style>
  <w:style w:type="paragraph" w:styleId="BlockText">
    <w:name w:val="Block Text"/>
    <w:basedOn w:val="Normal"/>
    <w:uiPriority w:val="99"/>
    <w:semiHidden/>
    <w:unhideWhenUsed/>
    <w:rsid w:val="00EA0D1D"/>
    <w:pPr>
      <w:pBdr>
        <w:top w:val="single" w:sz="2" w:space="10" w:color="296D9D" w:themeColor="accent1" w:themeShade="BF"/>
        <w:left w:val="single" w:sz="2" w:space="10" w:color="296D9D" w:themeColor="accent1" w:themeShade="BF"/>
        <w:bottom w:val="single" w:sz="2" w:space="10" w:color="296D9D" w:themeColor="accent1" w:themeShade="BF"/>
        <w:right w:val="single" w:sz="2" w:space="10" w:color="296D9D" w:themeColor="accent1" w:themeShade="BF"/>
      </w:pBdr>
      <w:ind w:left="1152" w:right="1152"/>
    </w:pPr>
    <w:rPr>
      <w:i/>
      <w:iCs/>
      <w:color w:val="296D9D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EA0D1D"/>
    <w:rPr>
      <w:color w:val="7030A0"/>
      <w:u w:val="single"/>
    </w:rPr>
  </w:style>
  <w:style w:type="character" w:styleId="Hyperlink">
    <w:name w:val="Hyperlink"/>
    <w:basedOn w:val="DefaultParagraphFont"/>
    <w:uiPriority w:val="99"/>
    <w:unhideWhenUsed/>
    <w:rsid w:val="00EA0D1D"/>
    <w:rPr>
      <w:color w:val="586EC8" w:themeColor="accent3" w:themeTint="99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0D1D"/>
    <w:rPr>
      <w:color w:val="605E5C"/>
      <w:shd w:val="clear" w:color="auto" w:fill="E1DFDD"/>
    </w:rPr>
  </w:style>
  <w:style w:type="paragraph" w:customStyle="1" w:styleId="TextBoxDescription">
    <w:name w:val="Text Box Description"/>
    <w:basedOn w:val="Normal"/>
    <w:uiPriority w:val="11"/>
    <w:qFormat/>
    <w:rsid w:val="003F2188"/>
    <w:pPr>
      <w:spacing w:before="100"/>
    </w:pPr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Spectator%20Passes" TargetMode="External"/><Relationship Id="rId18" Type="http://schemas.openxmlformats.org/officeDocument/2006/relationships/image" Target="media/image4.jp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Spectator%20Passes" TargetMode="External"/><Relationship Id="rId17" Type="http://schemas.openxmlformats.org/officeDocument/2006/relationships/image" Target="media/image3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DFWTC%20TECH%20FORM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PIT%20BAYS" TargetMode="External"/><Relationship Id="rId23" Type="http://schemas.openxmlformats.org/officeDocument/2006/relationships/image" Target="media/image8.jpg"/><Relationship Id="rId28" Type="http://schemas.openxmlformats.org/officeDocument/2006/relationships/theme" Target="theme/theme1.xml"/><Relationship Id="rId10" Type="http://schemas.openxmlformats.org/officeDocument/2006/relationships/hyperlink" Target="DFWTC%20TECH%20FORM" TargetMode="External"/><Relationship Id="rId19" Type="http://schemas.openxmlformats.org/officeDocument/2006/relationships/image" Target="media/image3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PIT%20BAYS" TargetMode="External"/><Relationship Id="rId22" Type="http://schemas.openxmlformats.org/officeDocument/2006/relationships/image" Target="media/image7.jp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is\AppData\Roaming\Microsoft\Templates\Newsletter%20with%20headings.dotx" TargetMode="External"/></Relationships>
</file>

<file path=word/theme/theme1.xml><?xml version="1.0" encoding="utf-8"?>
<a:theme xmlns:a="http://schemas.openxmlformats.org/drawingml/2006/main" name="Office Theme">
  <a:themeElements>
    <a:clrScheme name="Custom 6">
      <a:dk1>
        <a:srgbClr val="0D0D0D"/>
      </a:dk1>
      <a:lt1>
        <a:sysClr val="window" lastClr="FFFFFF"/>
      </a:lt1>
      <a:dk2>
        <a:srgbClr val="23316B"/>
      </a:dk2>
      <a:lt2>
        <a:srgbClr val="F4E1C8"/>
      </a:lt2>
      <a:accent1>
        <a:srgbClr val="3E92CC"/>
      </a:accent1>
      <a:accent2>
        <a:srgbClr val="6DAEDA"/>
      </a:accent2>
      <a:accent3>
        <a:srgbClr val="23316B"/>
      </a:accent3>
      <a:accent4>
        <a:srgbClr val="3E92CC"/>
      </a:accent4>
      <a:accent5>
        <a:srgbClr val="6DAEDA"/>
      </a:accent5>
      <a:accent6>
        <a:srgbClr val="9CC9E5"/>
      </a:accent6>
      <a:hlink>
        <a:srgbClr val="6DAEDA"/>
      </a:hlink>
      <a:folHlink>
        <a:srgbClr val="6DAEDA"/>
      </a:folHlink>
    </a:clrScheme>
    <a:fontScheme name="Custom 1">
      <a:majorFont>
        <a:latin typeface="Mangal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June 17, 2025</Abstract>
  <CompanyAddress/>
  <CompanyPhone/>
  <CompanyFax/>
  <CompanyEmail>www.dfwtriplecrown.com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8B74A88-C03D-4A16-B247-754101521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with headings.dotx</Template>
  <TotalTime>297</TotalTime>
  <Pages>3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DFWTC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Eddolls</dc:creator>
  <cp:keywords/>
  <dc:description/>
  <cp:lastModifiedBy>Melissa Eddolls</cp:lastModifiedBy>
  <cp:revision>39</cp:revision>
  <dcterms:created xsi:type="dcterms:W3CDTF">2025-06-17T20:32:00Z</dcterms:created>
  <dcterms:modified xsi:type="dcterms:W3CDTF">2025-06-18T01:31:00Z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Anumol@vidyatech.com</vt:lpwstr>
  </property>
  <property fmtid="{D5CDD505-2E9C-101B-9397-08002B2CF9AE}" pid="5" name="MSIP_Label_f42aa342-8706-4288-bd11-ebb85995028c_SetDate">
    <vt:lpwstr>2018-06-18T11:20:15.6981812Z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